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DD5A58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DD5A58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DD5A58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A1832">
        <w:trPr>
          <w:trHeight w:val="1367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77777777" w:rsidR="00F71B2C" w:rsidRDefault="00DD5A58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lastRenderedPageBreak/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ust.2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I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o ochronie danych) (Dz.Urz. UE L 119, s.1) - dalej jako RODO -  informujemy: </w:t>
      </w:r>
    </w:p>
    <w:p w14:paraId="4CA00F48" w14:textId="5D501301" w:rsidR="003F3E84" w:rsidRPr="004D3DBD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4D3DBD">
        <w:rPr>
          <w:rFonts w:ascii="Arial" w:hAnsi="Arial" w:cs="Arial"/>
          <w:bCs/>
          <w:sz w:val="24"/>
          <w:szCs w:val="24"/>
        </w:rPr>
        <w:t xml:space="preserve">Administratorem Państwa danych osobowych jest Nadleśniczy Nadleśnictwa </w:t>
      </w:r>
      <w:r w:rsidR="004D3DBD" w:rsidRPr="004D3DBD">
        <w:rPr>
          <w:rFonts w:ascii="Arial" w:hAnsi="Arial" w:cs="Arial"/>
          <w:bCs/>
          <w:sz w:val="24"/>
          <w:szCs w:val="24"/>
        </w:rPr>
        <w:t xml:space="preserve">Trzebież z </w:t>
      </w:r>
      <w:r w:rsidRPr="004D3DBD">
        <w:rPr>
          <w:rFonts w:ascii="Arial" w:hAnsi="Arial" w:cs="Arial"/>
          <w:bCs/>
          <w:sz w:val="24"/>
          <w:szCs w:val="24"/>
        </w:rPr>
        <w:t xml:space="preserve">siedzibą w </w:t>
      </w:r>
      <w:r w:rsidR="004D3DBD" w:rsidRPr="004D3DBD">
        <w:rPr>
          <w:rFonts w:ascii="Arial" w:hAnsi="Arial" w:cs="Arial"/>
          <w:bCs/>
          <w:sz w:val="24"/>
          <w:szCs w:val="24"/>
        </w:rPr>
        <w:t>Zalesiu 1, 72-004 Tanowo</w:t>
      </w:r>
      <w:r w:rsidRPr="004D3DBD">
        <w:rPr>
          <w:rFonts w:ascii="Arial" w:hAnsi="Arial" w:cs="Arial"/>
          <w:bCs/>
          <w:sz w:val="24"/>
          <w:szCs w:val="24"/>
        </w:rPr>
        <w:t>, tel.: +48 91</w:t>
      </w:r>
      <w:r w:rsidR="004D3DBD">
        <w:rPr>
          <w:rFonts w:ascii="Arial" w:hAnsi="Arial" w:cs="Arial"/>
          <w:bCs/>
          <w:sz w:val="24"/>
          <w:szCs w:val="24"/>
        </w:rPr>
        <w:t> 312 69 83</w:t>
      </w:r>
      <w:r w:rsidRPr="004D3DBD">
        <w:rPr>
          <w:rFonts w:ascii="Arial" w:hAnsi="Arial" w:cs="Arial"/>
          <w:bCs/>
          <w:sz w:val="24"/>
          <w:szCs w:val="24"/>
        </w:rPr>
        <w:t>,</w:t>
      </w:r>
      <w:r w:rsidR="004D3DBD" w:rsidRPr="004D3DBD">
        <w:rPr>
          <w:rFonts w:ascii="Arial" w:hAnsi="Arial" w:cs="Arial"/>
          <w:bCs/>
          <w:sz w:val="24"/>
          <w:szCs w:val="24"/>
        </w:rPr>
        <w:t xml:space="preserve"> </w:t>
      </w:r>
      <w:r w:rsidRPr="004D3DBD">
        <w:rPr>
          <w:rFonts w:ascii="Arial" w:hAnsi="Arial" w:cs="Arial"/>
          <w:bCs/>
          <w:sz w:val="24"/>
          <w:szCs w:val="24"/>
        </w:rPr>
        <w:t xml:space="preserve">adres e-mail: </w:t>
      </w:r>
      <w:r w:rsidR="004D3DBD" w:rsidRPr="004D3DBD">
        <w:rPr>
          <w:rFonts w:ascii="Arial" w:hAnsi="Arial" w:cs="Arial"/>
          <w:bCs/>
          <w:sz w:val="24"/>
          <w:szCs w:val="24"/>
        </w:rPr>
        <w:t>trzebiez</w:t>
      </w:r>
      <w:r w:rsidRPr="004D3DBD">
        <w:rPr>
          <w:rFonts w:ascii="Arial" w:hAnsi="Arial" w:cs="Arial"/>
          <w:bCs/>
          <w:sz w:val="24"/>
          <w:szCs w:val="24"/>
        </w:rPr>
        <w:t>@szczecin.lasy.gov.pl, dalej jako: Administrator.</w:t>
      </w:r>
    </w:p>
    <w:p w14:paraId="79279869" w14:textId="75EB6C51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przez okres wynikający z przepisów ustawy z dnia 14 lipca 1983 r. 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0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0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8679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BBA40" w14:textId="77777777" w:rsidR="00DD5A58" w:rsidRDefault="00DD5A58" w:rsidP="000172E5">
      <w:pPr>
        <w:spacing w:after="0" w:line="240" w:lineRule="auto"/>
      </w:pPr>
      <w:r>
        <w:separator/>
      </w:r>
    </w:p>
  </w:endnote>
  <w:endnote w:type="continuationSeparator" w:id="0">
    <w:p w14:paraId="0C13FFC2" w14:textId="77777777" w:rsidR="00DD5A58" w:rsidRDefault="00DD5A5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519E0F5-6F23-480A-9716-00D5EDFCEA38}"/>
    <w:embedBold r:id="rId2" w:fontKey="{F70E7E91-1A46-4D1A-8516-36021C6C4D16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AF2BC752-9A7D-45A1-B710-F8AF685B250B}"/>
    <w:embedBold r:id="rId4" w:fontKey="{A30FA210-8CD6-4513-AFB0-E5AF1DD22AC2}"/>
    <w:embedItalic r:id="rId5" w:fontKey="{CF6C2FD2-3173-464D-8CE2-E889FB68B3D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BC4A01DD-77C4-4E27-B64C-6A945BEA2D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C3A8EB4-CC8E-4E80-BCDE-F78B5073019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E7C2B0E-9EBC-4CBC-A0AF-7AD415A047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5D60C" w14:textId="77777777" w:rsidR="00FE52ED" w:rsidRDefault="00FE52E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C90ED" w14:textId="77777777" w:rsidR="00FE52ED" w:rsidRDefault="00FE52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78D21" w14:textId="77777777" w:rsidR="00DD5A58" w:rsidRDefault="00DD5A58" w:rsidP="000172E5">
      <w:pPr>
        <w:spacing w:after="0" w:line="240" w:lineRule="auto"/>
      </w:pPr>
      <w:r>
        <w:separator/>
      </w:r>
    </w:p>
  </w:footnote>
  <w:footnote w:type="continuationSeparator" w:id="0">
    <w:p w14:paraId="5FDB1C55" w14:textId="77777777" w:rsidR="00DD5A58" w:rsidRDefault="00DD5A5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17F36" w14:textId="77777777" w:rsidR="00FE52ED" w:rsidRDefault="00FE52E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BD18E62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 w:rsidR="00FE52ED">
            <w:rPr>
              <w:color w:val="333333" w:themeColor="accent6" w:themeShade="80"/>
              <w:sz w:val="30"/>
              <w:szCs w:val="30"/>
            </w:rPr>
            <w:t xml:space="preserve"> w Nadleśnictwie Trzebież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BEE70" w14:textId="77777777" w:rsidR="00FE52ED" w:rsidRDefault="00FE52E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3DBD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6797B"/>
    <w:rsid w:val="00876F21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A1832"/>
    <w:rsid w:val="00AC4A73"/>
    <w:rsid w:val="00B337A2"/>
    <w:rsid w:val="00B678E7"/>
    <w:rsid w:val="00BD4753"/>
    <w:rsid w:val="00BD5CB1"/>
    <w:rsid w:val="00BE5532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D5A58"/>
    <w:rsid w:val="00DF0A5C"/>
    <w:rsid w:val="00E47687"/>
    <w:rsid w:val="00E61C09"/>
    <w:rsid w:val="00EB3B58"/>
    <w:rsid w:val="00EC7359"/>
    <w:rsid w:val="00EE3054"/>
    <w:rsid w:val="00EE5B1C"/>
    <w:rsid w:val="00F00606"/>
    <w:rsid w:val="00F01256"/>
    <w:rsid w:val="00F71B2C"/>
    <w:rsid w:val="00FC7475"/>
    <w:rsid w:val="00FE52E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11512F"/>
    <w:rsid w:val="0031162A"/>
    <w:rsid w:val="00315DF7"/>
    <w:rsid w:val="00413332"/>
    <w:rsid w:val="0043313D"/>
    <w:rsid w:val="00462F6B"/>
    <w:rsid w:val="0055039E"/>
    <w:rsid w:val="00652C36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739</Words>
  <Characters>4438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2021-03-09T08:29:00Z</dcterms:created>
  <dcterms:modified xsi:type="dcterms:W3CDTF">2021-04-28T10:19:00Z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